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640" w:rsidRDefault="00924640">
      <w:r w:rsidRPr="008F1E2F"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i1025" type="#_x0000_t75" style="width:705.75pt;height:479.55pt;visibility:visible">
            <v:imagedata r:id="rId4" o:title=""/>
          </v:shape>
        </w:pict>
      </w:r>
    </w:p>
    <w:p w:rsidR="00924640" w:rsidRDefault="00924640">
      <w:r w:rsidRPr="008F1E2F">
        <w:rPr>
          <w:noProof/>
          <w:lang w:eastAsia="pl-PL"/>
        </w:rPr>
        <w:pict>
          <v:shape id="Obraz 2" o:spid="_x0000_i1026" type="#_x0000_t75" style="width:700.3pt;height:491.1pt;visibility:visible">
            <v:imagedata r:id="rId5" o:title=""/>
          </v:shape>
        </w:pict>
      </w:r>
    </w:p>
    <w:p w:rsidR="00924640" w:rsidRDefault="00924640">
      <w:r w:rsidRPr="008F1E2F">
        <w:rPr>
          <w:noProof/>
          <w:lang w:eastAsia="pl-PL"/>
        </w:rPr>
        <w:pict>
          <v:shape id="Obraz 3" o:spid="_x0000_i1027" type="#_x0000_t75" style="width:700.3pt;height:483.6pt;visibility:visible">
            <v:imagedata r:id="rId6" o:title=""/>
          </v:shape>
        </w:pict>
      </w:r>
      <w:bookmarkStart w:id="0" w:name="_GoBack"/>
      <w:bookmarkEnd w:id="0"/>
    </w:p>
    <w:sectPr w:rsidR="00924640" w:rsidSect="0001283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12834"/>
    <w:rsid w:val="00012834"/>
    <w:rsid w:val="0020714C"/>
    <w:rsid w:val="00645AAB"/>
    <w:rsid w:val="008F1E2F"/>
    <w:rsid w:val="00924640"/>
    <w:rsid w:val="00B974E7"/>
    <w:rsid w:val="00D74FE5"/>
    <w:rsid w:val="00F121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4FE5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12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128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0</Words>
  <Characters>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google.pl</dc:creator>
  <cp:keywords/>
  <dc:description/>
  <cp:lastModifiedBy>kcukrowska</cp:lastModifiedBy>
  <cp:revision>2</cp:revision>
  <dcterms:created xsi:type="dcterms:W3CDTF">2015-09-30T12:24:00Z</dcterms:created>
  <dcterms:modified xsi:type="dcterms:W3CDTF">2015-09-30T12:24:00Z</dcterms:modified>
</cp:coreProperties>
</file>